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80032" w:rsidRPr="00516371" w14:paraId="15D41EDB" w14:textId="77777777" w:rsidTr="007D04CF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3A2E1B25" w14:textId="77777777" w:rsidR="00980032" w:rsidRPr="00516371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solicitante</w:t>
            </w:r>
          </w:p>
        </w:tc>
      </w:tr>
    </w:tbl>
    <w:p w14:paraId="05B064D2" w14:textId="77777777" w:rsidR="00980032" w:rsidRPr="00516371" w:rsidRDefault="00980032" w:rsidP="00980032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8"/>
        <w:gridCol w:w="5112"/>
        <w:gridCol w:w="2836"/>
      </w:tblGrid>
      <w:tr w:rsidR="00980032" w:rsidRPr="00516371" w14:paraId="57E67C6B" w14:textId="77777777" w:rsidTr="007D04CF">
        <w:trPr>
          <w:trHeight w:hRule="exact" w:val="227"/>
          <w:jc w:val="center"/>
        </w:trPr>
        <w:tc>
          <w:tcPr>
            <w:tcW w:w="2258" w:type="dxa"/>
            <w:vAlign w:val="center"/>
          </w:tcPr>
          <w:p w14:paraId="5B1874AD" w14:textId="77777777" w:rsidR="00980032" w:rsidRPr="00516371" w:rsidRDefault="00980032" w:rsidP="007D04CF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NIF</w:t>
            </w:r>
            <w:r w:rsidRPr="00340BB9">
              <w:rPr>
                <w:rFonts w:ascii="Arial" w:hAnsi="Arial" w:cs="Arial"/>
                <w:sz w:val="16"/>
                <w:szCs w:val="16"/>
                <w:u w:val="single"/>
                <w:lang w:val="pl-PL"/>
              </w:rPr>
              <w:t>/</w:t>
            </w: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NIE/N.º 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5112" w:type="dxa"/>
            <w:vAlign w:val="center"/>
          </w:tcPr>
          <w:p w14:paraId="5440E704" w14:textId="77777777" w:rsidR="00980032" w:rsidRPr="00516371" w:rsidRDefault="00980032" w:rsidP="007D04C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y Apellidos o Razón Social :</w:t>
            </w:r>
          </w:p>
        </w:tc>
        <w:tc>
          <w:tcPr>
            <w:tcW w:w="2836" w:type="dxa"/>
            <w:vAlign w:val="center"/>
          </w:tcPr>
          <w:p w14:paraId="58EB59F2" w14:textId="77777777" w:rsidR="00980032" w:rsidRPr="007B635B" w:rsidRDefault="00980032" w:rsidP="007D04CF">
            <w:pPr>
              <w:rPr>
                <w:rFonts w:ascii="Arial" w:hAnsi="Arial" w:cs="Arial"/>
                <w:sz w:val="16"/>
              </w:rPr>
            </w:pPr>
            <w:r w:rsidRPr="007B635B">
              <w:rPr>
                <w:rFonts w:ascii="Arial" w:hAnsi="Arial" w:cs="Arial"/>
                <w:sz w:val="16"/>
              </w:rPr>
              <w:t>CNAE Actividad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 w:rsidRPr="007B635B">
              <w:rPr>
                <w:rFonts w:ascii="Arial" w:hAnsi="Arial" w:cs="Arial"/>
                <w:i/>
                <w:sz w:val="14"/>
              </w:rPr>
              <w:t>(sólo para empresas)</w:t>
            </w:r>
            <w:r>
              <w:rPr>
                <w:rFonts w:ascii="Arial" w:hAnsi="Arial" w:cs="Arial"/>
                <w:sz w:val="16"/>
              </w:rPr>
              <w:t>:</w:t>
            </w:r>
          </w:p>
        </w:tc>
      </w:tr>
      <w:tr w:rsidR="00980032" w:rsidRPr="00516371" w14:paraId="43502BF1" w14:textId="77777777" w:rsidTr="007D04CF">
        <w:trPr>
          <w:trHeight w:hRule="exact" w:val="340"/>
          <w:jc w:val="center"/>
        </w:trPr>
        <w:tc>
          <w:tcPr>
            <w:tcW w:w="2258" w:type="dxa"/>
            <w:vAlign w:val="center"/>
          </w:tcPr>
          <w:p w14:paraId="403FF71A" w14:textId="77777777" w:rsidR="00980032" w:rsidRPr="004C1FD8" w:rsidRDefault="00980032" w:rsidP="007D04C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5112" w:type="dxa"/>
            <w:vAlign w:val="center"/>
          </w:tcPr>
          <w:p w14:paraId="70F77F4D" w14:textId="77777777" w:rsidR="00980032" w:rsidRPr="004C1FD8" w:rsidRDefault="00980032" w:rsidP="007D04C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36" w:type="dxa"/>
            <w:vAlign w:val="center"/>
          </w:tcPr>
          <w:p w14:paraId="61DBAB86" w14:textId="77777777" w:rsidR="00980032" w:rsidRPr="004C1FD8" w:rsidRDefault="00980032" w:rsidP="007D04C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75B2847B" w14:textId="77777777" w:rsidR="00980032" w:rsidRDefault="00980032" w:rsidP="00980032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980032" w:rsidRPr="00516371" w14:paraId="4CF39998" w14:textId="77777777" w:rsidTr="007D04CF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C914AE8" w14:textId="77777777" w:rsidR="00980032" w:rsidRPr="00516371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Pr="00A92307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 representante</w:t>
            </w:r>
            <w:r>
              <w:rPr>
                <w:rFonts w:ascii="Arial" w:hAnsi="Arial" w:cs="Arial"/>
                <w:i/>
                <w:sz w:val="14"/>
                <w:szCs w:val="18"/>
              </w:rPr>
              <w:t xml:space="preserve"> legal)</w:t>
            </w:r>
          </w:p>
        </w:tc>
      </w:tr>
    </w:tbl>
    <w:p w14:paraId="38584AF7" w14:textId="77777777" w:rsidR="00980032" w:rsidRPr="00CD2C05" w:rsidRDefault="00980032" w:rsidP="00980032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980032" w:rsidRPr="00516371" w14:paraId="01EE7926" w14:textId="77777777" w:rsidTr="007D04CF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2E40AB0A" w14:textId="77777777" w:rsidR="00980032" w:rsidRPr="007B635B" w:rsidRDefault="00980032" w:rsidP="007D04CF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representante, rellenar los campos (1). En caso de representación mancomunada rellenar ambos (1) y (2).</w:t>
            </w:r>
          </w:p>
        </w:tc>
      </w:tr>
      <w:tr w:rsidR="00980032" w:rsidRPr="00516371" w14:paraId="435E06CB" w14:textId="77777777" w:rsidTr="007D04CF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34AA6A77" w14:textId="77777777" w:rsidR="00980032" w:rsidRPr="00452492" w:rsidRDefault="00980032" w:rsidP="007D04CF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452492">
              <w:rPr>
                <w:rFonts w:ascii="Arial" w:hAnsi="Arial" w:cs="Arial"/>
                <w:sz w:val="16"/>
                <w:szCs w:val="16"/>
              </w:rPr>
              <w:t>pellidos:</w:t>
            </w:r>
          </w:p>
        </w:tc>
        <w:tc>
          <w:tcPr>
            <w:tcW w:w="3270" w:type="dxa"/>
            <w:vAlign w:val="center"/>
          </w:tcPr>
          <w:p w14:paraId="08C331E6" w14:textId="77777777" w:rsidR="00980032" w:rsidRDefault="00980032" w:rsidP="007D04CF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80032" w:rsidRPr="00516371" w14:paraId="691B0BB3" w14:textId="77777777" w:rsidTr="007D04CF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0937631B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2CE1AF9E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980032" w:rsidRPr="00516371" w14:paraId="0CA69F75" w14:textId="77777777" w:rsidTr="007D04CF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4D9CC0EC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(2) Nombre y 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11A1F0FC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80032" w:rsidRPr="00516371" w14:paraId="6CC18A3C" w14:textId="77777777" w:rsidTr="007D04CF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6F400FE9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07AF57A2" w14:textId="77777777" w:rsidR="00980032" w:rsidRPr="004C1FD8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7E11C54" w14:textId="77777777" w:rsidR="00980032" w:rsidRPr="004B7660" w:rsidRDefault="00980032" w:rsidP="00980032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80032" w:rsidRPr="006A6F0A" w14:paraId="2CA63D19" w14:textId="77777777" w:rsidTr="007D04CF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047F8F39" w14:textId="06D52134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Declaración responsable:</w:t>
            </w:r>
          </w:p>
        </w:tc>
      </w:tr>
    </w:tbl>
    <w:p w14:paraId="0082B530" w14:textId="77777777" w:rsidR="00980032" w:rsidRPr="006A6F0A" w:rsidRDefault="00980032" w:rsidP="00980032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503"/>
        <w:gridCol w:w="2681"/>
      </w:tblGrid>
      <w:tr w:rsidR="00980032" w:rsidRPr="006A6F0A" w14:paraId="55FBB9C2" w14:textId="77777777" w:rsidTr="007D04CF">
        <w:trPr>
          <w:trHeight w:hRule="exact" w:val="340"/>
        </w:trPr>
        <w:tc>
          <w:tcPr>
            <w:tcW w:w="10184" w:type="dxa"/>
            <w:gridSpan w:val="2"/>
            <w:vAlign w:val="center"/>
          </w:tcPr>
          <w:p w14:paraId="316DA265" w14:textId="77777777" w:rsidR="00980032" w:rsidRPr="006A6F0A" w:rsidRDefault="00980032" w:rsidP="007D04CF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que, las inversiones para las que se solicita subvención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no se han iniciado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antes de la siguiente fecha de inicio:</w:t>
            </w:r>
          </w:p>
        </w:tc>
      </w:tr>
      <w:tr w:rsidR="00980032" w:rsidRPr="006A6F0A" w14:paraId="22896CAD" w14:textId="77777777" w:rsidTr="007D04CF">
        <w:trPr>
          <w:trHeight w:hRule="exact" w:val="340"/>
        </w:trPr>
        <w:tc>
          <w:tcPr>
            <w:tcW w:w="7503" w:type="dxa"/>
            <w:vAlign w:val="center"/>
          </w:tcPr>
          <w:p w14:paraId="35122E3E" w14:textId="77777777" w:rsidR="00980032" w:rsidRPr="006A6F0A" w:rsidRDefault="00980032" w:rsidP="007D04CF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Fecha de inicio de las inversiones: 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(debe ser posterior a la fecha de presentación de la solicitud):</w:t>
            </w:r>
          </w:p>
        </w:tc>
        <w:tc>
          <w:tcPr>
            <w:tcW w:w="2681" w:type="dxa"/>
            <w:vAlign w:val="center"/>
          </w:tcPr>
          <w:p w14:paraId="1584CBC1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14:paraId="3C077259" w14:textId="77777777" w:rsidR="00980032" w:rsidRPr="006A6F0A" w:rsidRDefault="00980032" w:rsidP="00980032">
      <w:pPr>
        <w:rPr>
          <w:rFonts w:ascii="Arial" w:hAnsi="Arial" w:cs="Arial"/>
          <w:sz w:val="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194"/>
      </w:tblGrid>
      <w:tr w:rsidR="00980032" w:rsidRPr="006A6F0A" w14:paraId="03C81209" w14:textId="77777777" w:rsidTr="007D04CF">
        <w:trPr>
          <w:trHeight w:hRule="exact" w:val="227"/>
        </w:trPr>
        <w:tc>
          <w:tcPr>
            <w:tcW w:w="10194" w:type="dxa"/>
            <w:shd w:val="clear" w:color="auto" w:fill="BFBFBF" w:themeFill="background1" w:themeFillShade="BF"/>
          </w:tcPr>
          <w:p w14:paraId="04BA8D36" w14:textId="090561D6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Categoría o tamaño de empresa:</w:t>
            </w:r>
          </w:p>
        </w:tc>
      </w:tr>
    </w:tbl>
    <w:p w14:paraId="2D688656" w14:textId="77777777" w:rsidR="00980032" w:rsidRPr="006A6F0A" w:rsidRDefault="00980032" w:rsidP="00980032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980032" w:rsidRPr="006A6F0A" w14:paraId="118255C9" w14:textId="77777777" w:rsidTr="007D04CF">
        <w:trPr>
          <w:trHeight w:hRule="exact" w:val="227"/>
        </w:trPr>
        <w:tc>
          <w:tcPr>
            <w:tcW w:w="10196" w:type="dxa"/>
            <w:vAlign w:val="center"/>
          </w:tcPr>
          <w:p w14:paraId="1DF66B62" w14:textId="77777777" w:rsidR="00980032" w:rsidRPr="006A6F0A" w:rsidRDefault="00980032" w:rsidP="007D04CF">
            <w:pPr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 w:eastAsia="en-US"/>
              </w:rPr>
              <w:t>Cálculo de la categoría o tamaño de la empresa:</w:t>
            </w:r>
          </w:p>
        </w:tc>
      </w:tr>
      <w:tr w:rsidR="00980032" w:rsidRPr="006A6F0A" w14:paraId="0E7A201E" w14:textId="77777777" w:rsidTr="007D04CF">
        <w:trPr>
          <w:trHeight w:val="1134"/>
        </w:trPr>
        <w:tc>
          <w:tcPr>
            <w:tcW w:w="10196" w:type="dxa"/>
            <w:vAlign w:val="center"/>
          </w:tcPr>
          <w:p w14:paraId="5021C8ED" w14:textId="77777777" w:rsidR="00980032" w:rsidRPr="006A6F0A" w:rsidRDefault="00980032" w:rsidP="007D04CF">
            <w:pPr>
              <w:spacing w:before="40" w:after="12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Los datos de la empresa solicitante, a fecha de cierre del último ejercicio ( año: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), son: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887"/>
              <w:gridCol w:w="3150"/>
              <w:gridCol w:w="3120"/>
            </w:tblGrid>
            <w:tr w:rsidR="00980032" w:rsidRPr="006A6F0A" w14:paraId="1A208DEB" w14:textId="77777777" w:rsidTr="007D04CF">
              <w:trPr>
                <w:trHeight w:hRule="exact" w:val="454"/>
                <w:jc w:val="center"/>
              </w:trPr>
              <w:tc>
                <w:tcPr>
                  <w:tcW w:w="2887" w:type="dxa"/>
                  <w:vAlign w:val="center"/>
                </w:tcPr>
                <w:p w14:paraId="3B25FBD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50" w:type="dxa"/>
                  <w:vAlign w:val="center"/>
                </w:tcPr>
                <w:p w14:paraId="3B3A8B5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0" w:type="dxa"/>
                  <w:vAlign w:val="center"/>
                </w:tcPr>
                <w:p w14:paraId="4FFF8F1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42A26958" w14:textId="77777777" w:rsidTr="007D04CF">
              <w:trPr>
                <w:trHeight w:hRule="exact" w:val="340"/>
                <w:jc w:val="center"/>
              </w:trPr>
              <w:tc>
                <w:tcPr>
                  <w:tcW w:w="2887" w:type="dxa"/>
                  <w:vAlign w:val="center"/>
                </w:tcPr>
                <w:p w14:paraId="6DF124D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50" w:type="dxa"/>
                  <w:vAlign w:val="center"/>
                </w:tcPr>
                <w:p w14:paraId="571E6BD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0" w:type="dxa"/>
                  <w:vAlign w:val="center"/>
                </w:tcPr>
                <w:p w14:paraId="451B47E8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6BB03B8B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Debe indicarse el ejercicio al que corresponden los datos. </w:t>
            </w:r>
          </w:p>
          <w:p w14:paraId="62E936E2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la empresa es de nueva creación o no realizó actividad en el último ejercicio, se estimarán estos importes para el ejercicio actual.</w:t>
            </w:r>
          </w:p>
          <w:p w14:paraId="27EB71D1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no está obligada a llevar cuentas, se indicará “No Aplica” en el apartado del activo total.</w:t>
            </w:r>
          </w:p>
        </w:tc>
      </w:tr>
      <w:tr w:rsidR="00980032" w:rsidRPr="006A6F0A" w14:paraId="576264B8" w14:textId="77777777" w:rsidTr="007D04CF">
        <w:trPr>
          <w:trHeight w:val="1021"/>
        </w:trPr>
        <w:tc>
          <w:tcPr>
            <w:tcW w:w="10196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E2ED36B" w14:textId="77777777" w:rsidR="00980032" w:rsidRPr="006A6F0A" w:rsidRDefault="00980032" w:rsidP="007D04CF">
            <w:pPr>
              <w:spacing w:before="4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es una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empresa autónoma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571BCBC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  <w:tr w:rsidR="00980032" w:rsidRPr="006A6F0A" w14:paraId="40772DBC" w14:textId="77777777" w:rsidTr="007D04CF">
        <w:tc>
          <w:tcPr>
            <w:tcW w:w="10196" w:type="dxa"/>
            <w:tcBorders>
              <w:top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4BEBA50" w14:textId="77777777" w:rsidR="00980032" w:rsidRDefault="00980032" w:rsidP="007D04CF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(En el caso que la empresa solicitante NO SEA AUTÓNOMA, se debe cumplimentar este apartado)</w:t>
            </w:r>
          </w:p>
          <w:p w14:paraId="16841AA4" w14:textId="77777777" w:rsidR="00980032" w:rsidRDefault="00980032" w:rsidP="007D04CF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asociadas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4FEC7E3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  <w:tbl>
            <w:tblPr>
              <w:tblStyle w:val="Tablaconcuadrcula"/>
              <w:tblpPr w:leftFromText="141" w:rightFromText="141" w:vertAnchor="page" w:horzAnchor="margin" w:tblpY="2017"/>
              <w:tblOverlap w:val="never"/>
              <w:tblW w:w="0" w:type="auto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594"/>
              <w:gridCol w:w="1666"/>
              <w:gridCol w:w="1695"/>
              <w:gridCol w:w="1177"/>
              <w:gridCol w:w="1833"/>
              <w:gridCol w:w="1995"/>
            </w:tblGrid>
            <w:tr w:rsidR="00980032" w:rsidRPr="006A6F0A" w14:paraId="11106C55" w14:textId="77777777" w:rsidTr="007D04CF">
              <w:trPr>
                <w:trHeight w:hRule="exact" w:val="680"/>
              </w:trPr>
              <w:tc>
                <w:tcPr>
                  <w:tcW w:w="1594" w:type="dxa"/>
                  <w:vAlign w:val="center"/>
                </w:tcPr>
                <w:p w14:paraId="1D474627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Razón social de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la(s) otra(s) empresa(s)</w:t>
                  </w:r>
                </w:p>
              </w:tc>
              <w:tc>
                <w:tcPr>
                  <w:tcW w:w="1666" w:type="dxa"/>
                  <w:vAlign w:val="center"/>
                </w:tcPr>
                <w:p w14:paraId="525B1537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solicitante en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 otra empresa</w:t>
                  </w:r>
                </w:p>
              </w:tc>
              <w:tc>
                <w:tcPr>
                  <w:tcW w:w="1695" w:type="dxa"/>
                  <w:vAlign w:val="center"/>
                </w:tcPr>
                <w:p w14:paraId="0B49D106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otra empresa en la solicitante</w:t>
                  </w:r>
                </w:p>
              </w:tc>
              <w:tc>
                <w:tcPr>
                  <w:tcW w:w="1177" w:type="dxa"/>
                  <w:vAlign w:val="center"/>
                </w:tcPr>
                <w:p w14:paraId="29E4983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</w:p>
              </w:tc>
              <w:tc>
                <w:tcPr>
                  <w:tcW w:w="1833" w:type="dxa"/>
                  <w:vAlign w:val="center"/>
                </w:tcPr>
                <w:p w14:paraId="41AF4E7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1995" w:type="dxa"/>
                  <w:vAlign w:val="center"/>
                </w:tcPr>
                <w:p w14:paraId="7D61193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4E08D97D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3E18B259" w14:textId="77777777" w:rsidR="00980032" w:rsidRPr="006A6F0A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547EE66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2359269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2E29C19A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2F4EF83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599541C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980032" w:rsidRPr="006A6F0A" w14:paraId="400833C5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48C6FB8" w14:textId="77777777" w:rsidR="00980032" w:rsidRPr="006A6F0A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5AA6C17B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A596B2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63702DA6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19436E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0E0A666E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980032" w:rsidRPr="006A6F0A" w14:paraId="7AACA482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15B6F40C" w14:textId="77777777" w:rsidR="00980032" w:rsidRPr="006A6F0A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26BD1DEB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03184A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46BA0089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8B35EC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4447344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</w:tbl>
          <w:p w14:paraId="6CACCB2F" w14:textId="75745EBE" w:rsidR="00980032" w:rsidRPr="006A6F0A" w:rsidRDefault="00980032" w:rsidP="007D04CF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 w:rsidRPr="006A6F0A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vinculadas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3BFBB3B9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  <w:p w14:paraId="422A9E8B" w14:textId="77777777" w:rsidR="00980032" w:rsidRDefault="00980032" w:rsidP="007D04CF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Los datos de todas las empresas asociadas o vinculadas a la solicitante son los siguientes:</w:t>
            </w:r>
          </w:p>
          <w:p w14:paraId="78110845" w14:textId="77777777" w:rsidR="00980032" w:rsidRPr="006A6F0A" w:rsidRDefault="00980032" w:rsidP="007D04CF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80032" w:rsidRPr="006A6F0A" w14:paraId="6CF805CD" w14:textId="77777777" w:rsidTr="007D04CF">
        <w:tc>
          <w:tcPr>
            <w:tcW w:w="10196" w:type="dxa"/>
            <w:tcBorders>
              <w:top w:val="single" w:sz="4" w:space="0" w:color="D9D9D9" w:themeColor="background1" w:themeShade="D9"/>
              <w:bottom w:val="nil"/>
            </w:tcBorders>
          </w:tcPr>
          <w:p w14:paraId="37226A14" w14:textId="77777777" w:rsidR="00980032" w:rsidRPr="006A6F0A" w:rsidRDefault="00980032" w:rsidP="007D04CF">
            <w:pPr>
              <w:spacing w:before="60" w:after="2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  <w:u w:val="single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lastRenderedPageBreak/>
              <w:t>Cálculo de los datos totales:</w:t>
            </w:r>
          </w:p>
          <w:p w14:paraId="3E4C4081" w14:textId="77777777" w:rsidR="00980032" w:rsidRPr="006A6F0A" w:rsidRDefault="00980032" w:rsidP="007D04CF">
            <w:pPr>
              <w:spacing w:before="60" w:after="6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Estos datos se calcularán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agregando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a los datos de la propia empresa los datos de aquellas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otras empresas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, o cualesquiera otras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entidades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que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ejerzan una actividad económica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14:paraId="0E537A65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14:paraId="338B2CE4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14:paraId="7D45E324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14:paraId="7D27E4BE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14:paraId="7E7F5936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917"/>
              <w:gridCol w:w="3119"/>
              <w:gridCol w:w="3121"/>
            </w:tblGrid>
            <w:tr w:rsidR="00980032" w:rsidRPr="006A6F0A" w14:paraId="68B0E60D" w14:textId="77777777" w:rsidTr="007D04CF">
              <w:trPr>
                <w:jc w:val="center"/>
              </w:trPr>
              <w:tc>
                <w:tcPr>
                  <w:tcW w:w="2917" w:type="dxa"/>
                  <w:vAlign w:val="center"/>
                </w:tcPr>
                <w:p w14:paraId="768E671F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19" w:type="dxa"/>
                  <w:vAlign w:val="center"/>
                </w:tcPr>
                <w:p w14:paraId="50170FDD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1" w:type="dxa"/>
                  <w:vAlign w:val="center"/>
                </w:tcPr>
                <w:p w14:paraId="1FC87804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0D07958A" w14:textId="77777777" w:rsidTr="007D04CF">
              <w:trPr>
                <w:trHeight w:hRule="exact" w:val="340"/>
                <w:jc w:val="center"/>
              </w:trPr>
              <w:tc>
                <w:tcPr>
                  <w:tcW w:w="2917" w:type="dxa"/>
                  <w:vAlign w:val="center"/>
                </w:tcPr>
                <w:p w14:paraId="65766E3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bookmarkStart w:id="1" w:name="_GoBack"/>
                  <w:bookmarkEnd w:id="1"/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19" w:type="dxa"/>
                  <w:vAlign w:val="center"/>
                </w:tcPr>
                <w:p w14:paraId="0B6E361B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1" w:type="dxa"/>
                  <w:vAlign w:val="center"/>
                </w:tcPr>
                <w:p w14:paraId="1E1E574B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770098EF" w14:textId="77777777" w:rsidR="00980032" w:rsidRPr="006A6F0A" w:rsidRDefault="00980032" w:rsidP="007D04CF">
            <w:pPr>
              <w:spacing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980032" w:rsidRPr="006A6F0A" w14:paraId="5CA30525" w14:textId="77777777" w:rsidTr="007D04CF">
        <w:trPr>
          <w:trHeight w:hRule="exact" w:val="113"/>
        </w:trPr>
        <w:tc>
          <w:tcPr>
            <w:tcW w:w="10196" w:type="dxa"/>
            <w:tcBorders>
              <w:top w:val="nil"/>
              <w:bottom w:val="single" w:sz="8" w:space="0" w:color="BFBFBF" w:themeColor="background1" w:themeShade="BF"/>
            </w:tcBorders>
          </w:tcPr>
          <w:p w14:paraId="020388C8" w14:textId="77777777" w:rsidR="00980032" w:rsidRPr="006A6F0A" w:rsidRDefault="00980032" w:rsidP="007D04CF">
            <w:pPr>
              <w:spacing w:after="20" w:line="276" w:lineRule="auto"/>
              <w:ind w:right="57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80032" w:rsidRPr="006A6F0A" w14:paraId="18DA8715" w14:textId="77777777" w:rsidTr="007D04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196" w:type="dxa"/>
          </w:tcPr>
          <w:p w14:paraId="750947E3" w14:textId="77777777" w:rsidR="00980032" w:rsidRPr="006A6F0A" w:rsidRDefault="00980032" w:rsidP="007D04CF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</w:rPr>
              <w:t>Según los datos declarados, la empresa se clasifica en la categoría de:</w:t>
            </w:r>
          </w:p>
          <w:p w14:paraId="0017D272" w14:textId="77777777" w:rsidR="00980032" w:rsidRPr="006A6F0A" w:rsidRDefault="00980032" w:rsidP="007D04CF">
            <w:pPr>
              <w:spacing w:before="60" w:after="60" w:line="276" w:lineRule="auto"/>
              <w:ind w:left="1701" w:hanging="1701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Pequeña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empresa,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porque ocupa 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menos de 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personas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balance general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no supera los 10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2CF10002" w14:textId="77777777" w:rsidR="00980032" w:rsidRPr="006A6F0A" w:rsidRDefault="00980032" w:rsidP="007D04CF">
            <w:pPr>
              <w:spacing w:before="60" w:after="60" w:line="276" w:lineRule="auto"/>
              <w:ind w:left="1644" w:hanging="1644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Mediana empresa,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porque ocupa a ocupa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 menos de 250 personas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no excede de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millones de euros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balance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general 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no excede de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43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349A2718" w14:textId="77777777" w:rsidR="00980032" w:rsidRPr="006A6F0A" w:rsidRDefault="00980032" w:rsidP="007D04CF">
            <w:pPr>
              <w:spacing w:before="60" w:after="60" w:line="276" w:lineRule="auto"/>
              <w:ind w:left="227" w:hanging="227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5D5A6D">
              <w:rPr>
                <w:rFonts w:ascii="Arial" w:hAnsi="Arial" w:cs="Arial"/>
                <w:sz w:val="16"/>
                <w:szCs w:val="18"/>
              </w:rPr>
            </w:r>
            <w:r w:rsidR="005D5A6D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Gran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Pr="006A6F0A">
              <w:rPr>
                <w:rFonts w:ascii="Arial" w:hAnsi="Arial" w:cs="Arial"/>
                <w:sz w:val="16"/>
              </w:rPr>
              <w:t>.</w:t>
            </w:r>
          </w:p>
        </w:tc>
      </w:tr>
    </w:tbl>
    <w:p w14:paraId="127CEF6C" w14:textId="77777777" w:rsidR="00980032" w:rsidRPr="006A6F0A" w:rsidRDefault="00980032" w:rsidP="00980032">
      <w:pPr>
        <w:rPr>
          <w:rFonts w:ascii="Arial" w:hAnsi="Arial" w:cs="Arial"/>
          <w:sz w:val="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980032" w:rsidRPr="006A6F0A" w14:paraId="50F90A90" w14:textId="77777777" w:rsidTr="007D04CF">
        <w:trPr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5DF9BDF3" w14:textId="77777777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7D1716BE" w14:textId="77777777" w:rsidR="00980032" w:rsidRPr="006A6F0A" w:rsidRDefault="00980032" w:rsidP="00980032">
      <w:pPr>
        <w:rPr>
          <w:rFonts w:ascii="Arial" w:hAnsi="Arial" w:cs="Arial"/>
          <w:sz w:val="8"/>
        </w:rPr>
      </w:pPr>
    </w:p>
    <w:p w14:paraId="79D06E75" w14:textId="77777777" w:rsidR="00980032" w:rsidRPr="006A6F0A" w:rsidRDefault="00980032" w:rsidP="0098003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Como representante(s) legal(es) de la empresa solicitante </w:t>
      </w:r>
      <w:r w:rsidRPr="006A6F0A">
        <w:rPr>
          <w:rFonts w:ascii="Arial" w:hAnsi="Arial" w:cs="Arial"/>
          <w:b/>
          <w:sz w:val="16"/>
          <w:szCs w:val="18"/>
          <w:u w:val="single"/>
        </w:rPr>
        <w:t>DECLARA(N), bajo su responsabilidad</w:t>
      </w:r>
      <w:r w:rsidRPr="006A6F0A">
        <w:rPr>
          <w:rFonts w:ascii="Arial" w:hAnsi="Arial" w:cs="Arial"/>
          <w:sz w:val="16"/>
          <w:szCs w:val="18"/>
        </w:rPr>
        <w:t xml:space="preserve">, que la información sobre el proyecto de inversión que indican en este documento es veraz y que en caso de no serlo o de estar incompleta </w:t>
      </w:r>
      <w:r w:rsidRPr="006A6F0A">
        <w:rPr>
          <w:rFonts w:ascii="Arial" w:hAnsi="Arial" w:cs="Arial"/>
          <w:i/>
          <w:sz w:val="16"/>
          <w:szCs w:val="18"/>
          <w:u w:val="single"/>
        </w:rPr>
        <w:t>se considerará como fecha de inicio de las inversiones la fecha en que el solicitante la corrija, complete o subsane</w:t>
      </w:r>
      <w:r w:rsidRPr="006A6F0A">
        <w:rPr>
          <w:rFonts w:ascii="Arial" w:hAnsi="Arial" w:cs="Arial"/>
          <w:sz w:val="16"/>
          <w:szCs w:val="18"/>
        </w:rPr>
        <w:t>.</w:t>
      </w:r>
    </w:p>
    <w:p w14:paraId="4C2A6D06" w14:textId="77777777" w:rsidR="00980032" w:rsidRPr="006A6F0A" w:rsidRDefault="00980032" w:rsidP="0098003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datos personales incluida en este mismo documento en el recuadro “Información </w:t>
      </w:r>
      <w:r>
        <w:rPr>
          <w:rFonts w:ascii="Arial" w:hAnsi="Arial" w:cs="Arial"/>
          <w:sz w:val="16"/>
          <w:szCs w:val="18"/>
        </w:rPr>
        <w:t>B</w:t>
      </w:r>
      <w:r w:rsidRPr="006A6F0A">
        <w:rPr>
          <w:rFonts w:ascii="Arial" w:hAnsi="Arial" w:cs="Arial"/>
          <w:sz w:val="16"/>
          <w:szCs w:val="18"/>
        </w:rPr>
        <w:t>ásica sobre Protección de Datos de Carácter Personal”.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980032" w:rsidRPr="006A6F0A" w14:paraId="00CCA9B3" w14:textId="77777777" w:rsidTr="007D04CF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2A55606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E1EBA9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1A972C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2658A9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6A6F0A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722437E3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281004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F413D5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A9B836" w14:textId="77777777" w:rsidR="00980032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0C9D53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FC4B58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8E3792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AB0B7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E355E1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62726D" w14:textId="77777777" w:rsidR="00980032" w:rsidRPr="006A6F0A" w:rsidRDefault="00980032" w:rsidP="007D04CF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80032" w:rsidRPr="006A6F0A" w14:paraId="350BC241" w14:textId="77777777" w:rsidTr="007D04CF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696F34C" w14:textId="77777777" w:rsidR="00980032" w:rsidRPr="006A6F0A" w:rsidRDefault="00980032" w:rsidP="007D04CF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Firmado:</w:t>
            </w:r>
            <w:r w:rsidRPr="006A6F0A">
              <w:rPr>
                <w:rFonts w:ascii="Arial" w:hAnsi="Arial" w:cs="Arial"/>
                <w:sz w:val="16"/>
                <w:szCs w:val="16"/>
              </w:rPr>
              <w:tab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28007817" w14:textId="77777777" w:rsidR="00980032" w:rsidRPr="006A6F0A" w:rsidRDefault="00980032" w:rsidP="007D04CF">
            <w:pPr>
              <w:pStyle w:val="Piedepgina"/>
              <w:spacing w:after="12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su(s) representante(s) legal(es))</w:t>
            </w:r>
          </w:p>
        </w:tc>
      </w:tr>
    </w:tbl>
    <w:p w14:paraId="1F27FE6C" w14:textId="6AA48794" w:rsidR="00980032" w:rsidRDefault="00980032" w:rsidP="00980032">
      <w:pPr>
        <w:spacing w:before="60" w:after="60" w:line="259" w:lineRule="auto"/>
        <w:rPr>
          <w:rFonts w:ascii="Arial" w:hAnsi="Arial" w:cs="Arial"/>
          <w:sz w:val="16"/>
          <w:szCs w:val="12"/>
        </w:rPr>
      </w:pPr>
    </w:p>
    <w:p w14:paraId="44F22DA7" w14:textId="07DFBD6F" w:rsidR="00050801" w:rsidRDefault="00050801" w:rsidP="00980032">
      <w:pPr>
        <w:spacing w:before="60" w:after="60" w:line="259" w:lineRule="auto"/>
        <w:rPr>
          <w:rFonts w:ascii="Arial" w:hAnsi="Arial" w:cs="Arial"/>
          <w:sz w:val="16"/>
          <w:szCs w:val="12"/>
        </w:rPr>
      </w:pPr>
    </w:p>
    <w:p w14:paraId="2D730DA3" w14:textId="77777777" w:rsidR="00050801" w:rsidRPr="006A6F0A" w:rsidRDefault="00050801" w:rsidP="00980032">
      <w:pPr>
        <w:spacing w:before="60" w:after="60" w:line="259" w:lineRule="auto"/>
        <w:rPr>
          <w:rFonts w:ascii="Arial" w:hAnsi="Arial" w:cs="Arial"/>
          <w:sz w:val="16"/>
          <w:szCs w:val="12"/>
        </w:rPr>
      </w:pPr>
    </w:p>
    <w:p w14:paraId="4F54FE15" w14:textId="77777777" w:rsidR="00936625" w:rsidRDefault="00936625" w:rsidP="00936625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936625" w:rsidRPr="003D72FC" w14:paraId="328C7E13" w14:textId="77777777" w:rsidTr="004A7D74">
        <w:trPr>
          <w:jc w:val="center"/>
        </w:trPr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A44000" w14:textId="77777777" w:rsidR="00936625" w:rsidRPr="003D72FC" w:rsidRDefault="00936625" w:rsidP="004A7D74">
            <w:pPr>
              <w:rPr>
                <w:rFonts w:ascii="Arial" w:hAnsi="Arial" w:cs="Arial"/>
                <w:b/>
                <w:sz w:val="14"/>
                <w:szCs w:val="16"/>
              </w:rPr>
            </w:pPr>
            <w:r w:rsidRPr="003D72FC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5A3807B5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936625" w:rsidRPr="003D72FC" w14:paraId="64DB50ED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CD7824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86E3BB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936625" w:rsidRPr="003D72FC" w14:paraId="76322DA6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BC85B0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6198DC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936625" w:rsidRPr="003D72FC" w14:paraId="74DA8942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0E31B6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960F6D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  <w:r>
              <w:rPr>
                <w:rFonts w:ascii="Arial" w:hAnsi="Arial" w:cs="Arial"/>
                <w:sz w:val="14"/>
                <w:szCs w:val="16"/>
              </w:rPr>
              <w:t>.</w:t>
            </w:r>
          </w:p>
        </w:tc>
      </w:tr>
      <w:tr w:rsidR="00936625" w:rsidRPr="003D72FC" w14:paraId="3D3B4FD1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D09FCF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8FD717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El tratamiento es necesario para el cumplimiento de una misión realizada en interés público o en el ejercicio de poderes públicos conferidos</w:t>
            </w:r>
            <w:r>
              <w:rPr>
                <w:rFonts w:ascii="Arial" w:hAnsi="Arial" w:cs="Arial"/>
                <w:sz w:val="14"/>
                <w:szCs w:val="16"/>
              </w:rPr>
              <w:t xml:space="preserve"> al responsable de tratamiento.</w:t>
            </w:r>
          </w:p>
        </w:tc>
      </w:tr>
      <w:tr w:rsidR="00936625" w:rsidRPr="003D72FC" w14:paraId="1F923165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71E330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256F3E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2299050" w14:textId="35C0C686" w:rsidR="00936625" w:rsidRPr="003D72FC" w:rsidRDefault="00257432" w:rsidP="004A7D74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257432">
              <w:rPr>
                <w:rFonts w:ascii="Arial" w:hAnsi="Arial" w:cs="Arial"/>
                <w:iCs/>
                <w:sz w:val="14"/>
                <w:szCs w:val="16"/>
              </w:rPr>
              <w:t xml:space="preserve">Agencia Estatal de Administración Tributaria / Agencia Cántabra de Administración Tributaria / Tesorería General de la Seguridad Social / Dirección General de la Policía / Instituto Nacional de Estadística / Dirección General de Economía y Asuntos Europeos del Gobierno de Cantabria / </w:t>
            </w:r>
            <w:r w:rsidR="007875F3">
              <w:rPr>
                <w:rFonts w:ascii="Arial" w:hAnsi="Arial" w:cs="Arial"/>
                <w:iCs/>
                <w:sz w:val="14"/>
                <w:szCs w:val="16"/>
              </w:rPr>
              <w:t>Dirección General de Informática del Gobierno de Cantabria</w:t>
            </w:r>
            <w:r w:rsidRPr="00257432">
              <w:rPr>
                <w:rFonts w:ascii="Arial" w:hAnsi="Arial" w:cs="Arial"/>
                <w:iCs/>
                <w:sz w:val="14"/>
                <w:szCs w:val="16"/>
              </w:rPr>
              <w:t xml:space="preserve"> / Dirección General de Tráfico / Instituto Cántabro de Servicios Sociales (ICASS)</w:t>
            </w:r>
          </w:p>
        </w:tc>
      </w:tr>
      <w:tr w:rsidR="00936625" w:rsidRPr="003D72FC" w14:paraId="548D5280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7DAB7C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288BF0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936625" w:rsidRPr="003D72FC" w14:paraId="0A013898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A2C9F2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2A33C4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1A109A6E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www.dgicc.cantabria.es/proteccion-de-datos</w:t>
            </w:r>
          </w:p>
        </w:tc>
      </w:tr>
    </w:tbl>
    <w:p w14:paraId="6BE4CF65" w14:textId="77777777" w:rsidR="00936625" w:rsidRDefault="00936625" w:rsidP="00936625">
      <w:pPr>
        <w:pStyle w:val="Textoindependiente"/>
        <w:kinsoku w:val="0"/>
        <w:overflowPunct w:val="0"/>
        <w:spacing w:before="0"/>
        <w:ind w:left="0" w:right="142"/>
        <w:jc w:val="both"/>
        <w:rPr>
          <w:sz w:val="18"/>
          <w:szCs w:val="18"/>
        </w:rPr>
      </w:pPr>
    </w:p>
    <w:p w14:paraId="4281B911" w14:textId="225BFFE3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p w14:paraId="3E74765D" w14:textId="65B505B3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p w14:paraId="6CA88FC6" w14:textId="77777777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sectPr w:rsidR="00936625" w:rsidSect="00D359BD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276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AC338F" w:rsidRDefault="00AC338F">
      <w:r>
        <w:separator/>
      </w:r>
    </w:p>
  </w:endnote>
  <w:endnote w:type="continuationSeparator" w:id="0">
    <w:p w14:paraId="69095097" w14:textId="77777777" w:rsidR="00AC338F" w:rsidRDefault="00AC3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8F3AC3" w14:textId="52A3DD31" w:rsidR="00AC338F" w:rsidRPr="00E326A3" w:rsidRDefault="00AC338F" w:rsidP="003D72FC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  <w:r w:rsidR="003C10B9" w:rsidRPr="00A905C1">
      <w:rPr>
        <w:rFonts w:ascii="Arial" w:hAnsi="Arial" w:cs="Arial"/>
        <w:b/>
        <w:sz w:val="20"/>
        <w:szCs w:val="20"/>
      </w:rPr>
      <w:t>: (DIR3: A06027837)</w:t>
    </w:r>
  </w:p>
  <w:p w14:paraId="32CDFBEB" w14:textId="77777777" w:rsidR="00AC338F" w:rsidRPr="00D848B4" w:rsidRDefault="00AC338F" w:rsidP="003D72FC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23463F3D" w14:textId="77777777" w:rsidR="00AC338F" w:rsidRPr="00D04A27" w:rsidRDefault="00AC338F" w:rsidP="003D72F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A0FA936" wp14:editId="55DB6B83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792E1" id="Line 5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8F4CAF8" w14:textId="77777777" w:rsidR="00AC338F" w:rsidRPr="00E326A3" w:rsidRDefault="00AC338F" w:rsidP="003D72F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421B74B2" w14:textId="77777777" w:rsidR="00AC338F" w:rsidRPr="00E326A3" w:rsidRDefault="00AC338F" w:rsidP="003D72FC">
    <w:pPr>
      <w:jc w:val="both"/>
      <w:rPr>
        <w:rFonts w:ascii="Arial" w:hAnsi="Arial" w:cs="Arial"/>
        <w:sz w:val="4"/>
        <w:szCs w:val="4"/>
      </w:rPr>
    </w:pPr>
  </w:p>
  <w:p w14:paraId="32589A05" w14:textId="77777777" w:rsidR="00AC338F" w:rsidRDefault="00AC338F" w:rsidP="003D72FC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AC338F" w:rsidRDefault="00AC338F">
      <w:r>
        <w:separator/>
      </w:r>
    </w:p>
  </w:footnote>
  <w:footnote w:type="continuationSeparator" w:id="0">
    <w:p w14:paraId="19A227FC" w14:textId="77777777" w:rsidR="00AC338F" w:rsidRDefault="00AC3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E6D19" w14:textId="3966D358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38C6B022" wp14:editId="192BD721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6283811" cy="567690"/>
              <wp:effectExtent l="0" t="0" r="3175" b="381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7" name="Grupo 7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17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77DD2A6" id="Grupo 6" o:spid="_x0000_s1026" style="position:absolute;margin-left:0;margin-top:-.05pt;width:494.8pt;height:44.7pt;z-index:251688960;mso-position-horizontal:center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0c3H1o3H1oor/HO5/R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JtO/5CEH/XZf51seKP8Ajxj/AOuw/kax9O/5CEH/AF2X+dbHij/jxj/67D+Rqvss&#10;4MR/vdMwaKKKk7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CbTv+QhB/wBdl/nWx4o/48Y/&#10;+uw/kax9O/5CEH/XZf51seKP+PGP/rsP5Gq+yzgxH+90zBoooqT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m07/kIQf9dl/nWx4o/wCPGP8A67D+RrH07/kIQf8AXZf51seK&#10;P+PGP/rsP5GqXws4MR/vdMwaKKKk7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JtO/5CEH/XZf51seKP8Ajxj/AOuw/kax9O/5CEH/AF2X+dbHij/jxj/67D+Rql8LODEf73TM&#10;GiiipO8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bTv+QhB/12X+dbHij/&#10;AI8Y/wDrsP5GsfTv+QhB/wBdl/nWx4o/48Y/+uw/kar7JwYj/e6Zg0UUVJ3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">
              <v:group id="Grupo 7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">
                  <v:imagedata r:id="rId6" o:title="" croptop="-1432f" cropbottom="-1097f" cropleft="-352f" cropright="-294f"/>
                  <v:path arrowok="t"/>
                </v:shape>
              </v:group>
              <v:shape id="Imagen 20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">
                <v:imagedata r:id="rId7" o:title="" cropbottom="3480f" cropright="46558f"/>
                <v:path arrowok="t"/>
              </v:shape>
              <v:shape id="Imagen 21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6A8C3092" w14:textId="7AE40B59" w:rsidR="00EB6FCF" w:rsidRDefault="00EB6FCF" w:rsidP="00EB6FCF">
    <w:pPr>
      <w:pStyle w:val="Encabezado"/>
    </w:pPr>
  </w:p>
  <w:p w14:paraId="1F303EBD" w14:textId="77777777" w:rsidR="00EB6FCF" w:rsidRDefault="00EB6FCF" w:rsidP="00EB6FCF">
    <w:pPr>
      <w:pStyle w:val="Encabezado"/>
    </w:pPr>
  </w:p>
  <w:p w14:paraId="18E38924" w14:textId="77777777" w:rsidR="00EB6FCF" w:rsidRDefault="00EB6FCF" w:rsidP="00EB6FCF">
    <w:pPr>
      <w:pStyle w:val="Encabezado"/>
      <w:jc w:val="center"/>
      <w:rPr>
        <w:noProof/>
      </w:rPr>
    </w:pPr>
  </w:p>
  <w:p w14:paraId="549717AF" w14:textId="36B72937" w:rsidR="00D359BD" w:rsidRPr="00D359BD" w:rsidRDefault="00D359BD" w:rsidP="00D359BD">
    <w:pPr>
      <w:pStyle w:val="Encabezado"/>
      <w:jc w:val="right"/>
      <w:rPr>
        <w:rFonts w:ascii="Arial" w:hAnsi="Arial" w:cs="Arial"/>
        <w:i/>
        <w:sz w:val="14"/>
        <w:szCs w:val="14"/>
      </w:rPr>
    </w:pPr>
    <w:r w:rsidRPr="00D359BD">
      <w:rPr>
        <w:rFonts w:ascii="Arial" w:hAnsi="Arial" w:cs="Arial"/>
        <w:i/>
        <w:sz w:val="14"/>
        <w:szCs w:val="14"/>
      </w:rPr>
      <w:t xml:space="preserve">Página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5D5A6D">
      <w:rPr>
        <w:rFonts w:ascii="Arial" w:hAnsi="Arial" w:cs="Arial"/>
        <w:bCs/>
        <w:i/>
        <w:noProof/>
        <w:sz w:val="14"/>
        <w:szCs w:val="14"/>
      </w:rPr>
      <w:t>2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  <w:r w:rsidRPr="00D359BD">
      <w:rPr>
        <w:rFonts w:ascii="Arial" w:hAnsi="Arial" w:cs="Arial"/>
        <w:i/>
        <w:sz w:val="14"/>
        <w:szCs w:val="14"/>
      </w:rPr>
      <w:t xml:space="preserve"> de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5D5A6D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E2A19" w14:textId="7176F082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 wp14:anchorId="7AF5A090" wp14:editId="248FF3BC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6283811" cy="567690"/>
              <wp:effectExtent l="0" t="0" r="3175" b="3810"/>
              <wp:wrapNone/>
              <wp:docPr id="22" name="Grupo 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3" name="Grupo 23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4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" name="Imagen 26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7" name="Imagen 27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A5BD1B" id="Grupo 22" o:spid="_x0000_s1026" style="position:absolute;margin-left:0;margin-top:-.05pt;width:494.8pt;height:44.7pt;z-index:251691008;mso-position-horizontal:center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vX/&#10;AbKlPkg5zPDcAAAAAElFTkSuQmCCUEsDBAoAAAAAAAAAIQBeK3OSz7UBAM+1AQAVAAAAZHJzL21l&#10;ZGlhL2ltYWdlMi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x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">
              <v:group id="Grupo 23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">
                  <v:imagedata r:id="rId6" o:title="" croptop="-1432f" cropbottom="-1097f" cropleft="-352f" cropright="-294f"/>
                  <v:path arrowok="t"/>
                </v:shape>
              </v:group>
              <v:shape id="Imagen 26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">
                <v:imagedata r:id="rId7" o:title="" cropbottom="3480f" cropright="46558f"/>
                <v:path arrowok="t"/>
              </v:shape>
              <v:shape id="Imagen 27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5211D261" w14:textId="689C7042" w:rsidR="00EB6FCF" w:rsidRDefault="00EB6FCF" w:rsidP="00EB6FCF">
    <w:pPr>
      <w:pStyle w:val="Encabezado"/>
    </w:pPr>
  </w:p>
  <w:p w14:paraId="10C0B027" w14:textId="38700C51" w:rsidR="00EB6FCF" w:rsidRDefault="00EB6FCF" w:rsidP="00EB6FCF">
    <w:pPr>
      <w:pStyle w:val="Encabezado"/>
    </w:pPr>
  </w:p>
  <w:p w14:paraId="4B3284A2" w14:textId="77777777" w:rsidR="00EB6FCF" w:rsidRDefault="00EB6FCF" w:rsidP="00EB6FCF">
    <w:pPr>
      <w:pStyle w:val="Encabezado"/>
      <w:jc w:val="center"/>
      <w:rPr>
        <w:noProof/>
      </w:rPr>
    </w:pPr>
  </w:p>
  <w:p w14:paraId="1210B47C" w14:textId="5998F8D5" w:rsidR="00D359BD" w:rsidRPr="00D359BD" w:rsidRDefault="00D359BD" w:rsidP="00D359BD">
    <w:pPr>
      <w:pStyle w:val="Encabezado"/>
      <w:jc w:val="right"/>
      <w:rPr>
        <w:rFonts w:ascii="Arial" w:hAnsi="Arial" w:cs="Arial"/>
        <w:i/>
        <w:sz w:val="14"/>
        <w:szCs w:val="14"/>
      </w:rPr>
    </w:pPr>
    <w:r w:rsidRPr="00D359BD">
      <w:rPr>
        <w:rFonts w:ascii="Arial" w:hAnsi="Arial" w:cs="Arial"/>
        <w:i/>
        <w:sz w:val="14"/>
        <w:szCs w:val="14"/>
      </w:rPr>
      <w:t xml:space="preserve">Página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5D5A6D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  <w:r w:rsidRPr="00D359BD">
      <w:rPr>
        <w:rFonts w:ascii="Arial" w:hAnsi="Arial" w:cs="Arial"/>
        <w:i/>
        <w:sz w:val="14"/>
        <w:szCs w:val="14"/>
      </w:rPr>
      <w:t xml:space="preserve"> de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5D5A6D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07847" w14:textId="23B70E7B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40B35455" wp14:editId="64742B24">
              <wp:simplePos x="0" y="0"/>
              <wp:positionH relativeFrom="margin">
                <wp:align>center</wp:align>
              </wp:positionH>
              <wp:positionV relativeFrom="paragraph">
                <wp:posOffset>-77718</wp:posOffset>
              </wp:positionV>
              <wp:extent cx="6331579" cy="567690"/>
              <wp:effectExtent l="0" t="0" r="0" b="3810"/>
              <wp:wrapNone/>
              <wp:docPr id="26313" name="Grupo 263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1579" cy="567690"/>
                        <a:chOff x="0" y="0"/>
                        <a:chExt cx="6331579" cy="567690"/>
                      </a:xfrm>
                    </wpg:grpSpPr>
                    <wpg:grpSp>
                      <wpg:cNvPr id="26314" name="Grupo 26314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6315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16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17" name="Imagen 26317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18" name="Imagen 26318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82609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625C8A8" id="Grupo 26313" o:spid="_x0000_s1026" style="position:absolute;margin-left:0;margin-top:-6.1pt;width:498.55pt;height:44.7pt;z-index:251686912;mso-position-horizontal:center;mso-position-horizontal-relative:margin;mso-width-relative:margin" coordsize="63315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RRRc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pfCzgxH+90zBoooqT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m07/kIQf9dl/nWx4o/wCPGP8A67D+RrH07/kIQf8AXZf51seKP+PG&#10;P/rsP5Gq+y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JtO/5CEH/AF2X&#10;+dbHij/jxj/67D+RrH07/kIQf9dl/nWx4o/48Y/+uw/kar7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Xws4MR/vdMwaKKKk7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vsnBiP97pmDRRRUn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">
              <v:group id="Grupo 26314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">
                  <v:imagedata r:id="rId6" o:title="" croptop="-1432f" cropbottom="-1097f" cropleft="-352f" cropright="-294f"/>
                  <v:path arrowok="t"/>
                </v:shape>
              </v:group>
              <v:shape id="Imagen 26317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18" o:spid="_x0000_s1031" type="#_x0000_t75" style="position:absolute;left:56826;width:6489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38E333D4" w14:textId="1D4F6F3E" w:rsidR="00EB6FCF" w:rsidRDefault="00EB6FCF" w:rsidP="00EB6FCF">
    <w:pPr>
      <w:pStyle w:val="Encabezado"/>
    </w:pPr>
  </w:p>
  <w:p w14:paraId="7F482567" w14:textId="2151B3D2" w:rsidR="00EB6FCF" w:rsidRDefault="00EB6FCF" w:rsidP="00EB6FCF">
    <w:pPr>
      <w:pStyle w:val="Encabezado"/>
    </w:pPr>
  </w:p>
  <w:p w14:paraId="792B797A" w14:textId="77777777" w:rsidR="00EB6FCF" w:rsidRDefault="00EB6FCF" w:rsidP="00EB6FCF">
    <w:pPr>
      <w:pStyle w:val="Encabezado"/>
      <w:jc w:val="center"/>
      <w:rPr>
        <w:noProof/>
      </w:rPr>
    </w:pPr>
  </w:p>
  <w:p w14:paraId="4E15B45C" w14:textId="77777777" w:rsidR="00050801" w:rsidRPr="00410435" w:rsidRDefault="00050801" w:rsidP="00050801">
    <w:pPr>
      <w:ind w:right="139"/>
      <w:jc w:val="right"/>
      <w:rPr>
        <w:rFonts w:ascii="Arial" w:hAnsi="Arial" w:cs="Arial"/>
        <w:color w:val="0D0D0D"/>
        <w:sz w:val="16"/>
        <w:szCs w:val="16"/>
        <w:lang w:eastAsia="es-ES_tradnl" w:bidi="en-US"/>
      </w:rPr>
    </w:pPr>
    <w:r w:rsidRPr="00410435">
      <w:rPr>
        <w:rFonts w:ascii="Arial" w:hAnsi="Arial" w:cs="Arial"/>
        <w:color w:val="0D0D0D"/>
        <w:sz w:val="16"/>
        <w:szCs w:val="16"/>
        <w:lang w:eastAsia="es-ES_tradnl" w:bidi="en-US"/>
      </w:rPr>
      <w:t>CONSEJERÍA DE INDUSTRIA, EMPLEO, INNOVACIÓN Y COMERCIO</w:t>
    </w:r>
  </w:p>
  <w:p w14:paraId="31B4FAAD" w14:textId="77777777" w:rsidR="00050801" w:rsidRPr="00410435" w:rsidRDefault="00050801" w:rsidP="00050801">
    <w:pPr>
      <w:spacing w:after="120" w:line="160" w:lineRule="exact"/>
      <w:ind w:right="142"/>
      <w:jc w:val="right"/>
      <w:rPr>
        <w:rFonts w:ascii="Arial" w:eastAsia="SimSun" w:hAnsi="Arial" w:cs="Arial"/>
        <w:i/>
        <w:sz w:val="16"/>
        <w:szCs w:val="16"/>
        <w:lang w:eastAsia="zh-CN"/>
      </w:rPr>
    </w:pPr>
    <w:r w:rsidRPr="00410435">
      <w:rPr>
        <w:rFonts w:ascii="Arial" w:eastAsia="SimSun" w:hAnsi="Arial" w:cs="Arial"/>
        <w:sz w:val="14"/>
        <w:szCs w:val="14"/>
        <w:lang w:eastAsia="zh-CN"/>
      </w:rPr>
      <w:t xml:space="preserve">   </w:t>
    </w:r>
    <w:r w:rsidRPr="00410435">
      <w:rPr>
        <w:rFonts w:ascii="Arial" w:eastAsia="SimSun" w:hAnsi="Arial" w:cs="Arial"/>
        <w:i/>
        <w:sz w:val="16"/>
        <w:szCs w:val="16"/>
        <w:lang w:eastAsia="zh-CN"/>
      </w:rPr>
      <w:t>Dirección General de Industria, Energía y Minas</w:t>
    </w:r>
  </w:p>
  <w:p w14:paraId="3A0ABCE4" w14:textId="3544CEE5" w:rsidR="00AC338F" w:rsidRDefault="00AC338F" w:rsidP="007D63F4">
    <w:pPr>
      <w:pStyle w:val="Encabezado"/>
      <w:tabs>
        <w:tab w:val="clear" w:pos="4252"/>
        <w:tab w:val="clear" w:pos="8504"/>
        <w:tab w:val="left" w:pos="81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A8809D" wp14:editId="56508DA3">
              <wp:simplePos x="0" y="0"/>
              <wp:positionH relativeFrom="column">
                <wp:posOffset>4324913</wp:posOffset>
              </wp:positionH>
              <wp:positionV relativeFrom="paragraph">
                <wp:posOffset>39622</wp:posOffset>
              </wp:positionV>
              <wp:extent cx="2132330" cy="146649"/>
              <wp:effectExtent l="0" t="0" r="1270" b="6350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V="1">
                        <a:off x="0" y="0"/>
                        <a:ext cx="2132330" cy="14664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8D54B5" w14:textId="3141621E" w:rsidR="00AC338F" w:rsidRPr="00F103BA" w:rsidRDefault="00AC338F" w:rsidP="00C94B06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Modelo: </w:t>
                          </w:r>
                          <w:r w:rsidR="00684247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S03</w:t>
                          </w:r>
                          <w:r w:rsidR="00665C5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-MV3.25-</w:t>
                          </w:r>
                          <w:r w:rsidR="006E5F2D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VE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A8809D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0.55pt;margin-top:3.1pt;width:167.9pt;height:11.55p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" filled="f" stroked="f">
              <v:textbox inset="0,0,0,0">
                <w:txbxContent>
                  <w:p w14:paraId="778D54B5" w14:textId="3141621E" w:rsidR="00AC338F" w:rsidRPr="00F103BA" w:rsidRDefault="00AC338F" w:rsidP="00C94B06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Modelo: </w:t>
                    </w:r>
                    <w:r w:rsidR="00684247">
                      <w:rPr>
                        <w:rFonts w:ascii="Arial" w:hAnsi="Arial" w:cs="Arial"/>
                        <w:sz w:val="12"/>
                        <w:szCs w:val="12"/>
                      </w:rPr>
                      <w:t>S03</w:t>
                    </w:r>
                    <w:r w:rsidR="00665C5A">
                      <w:rPr>
                        <w:rFonts w:ascii="Arial" w:hAnsi="Arial" w:cs="Arial"/>
                        <w:sz w:val="12"/>
                        <w:szCs w:val="12"/>
                      </w:rPr>
                      <w:t>-MV3.25-</w:t>
                    </w:r>
                    <w:r w:rsidR="006E5F2D">
                      <w:rPr>
                        <w:rFonts w:ascii="Arial" w:hAnsi="Arial" w:cs="Arial"/>
                        <w:sz w:val="12"/>
                        <w:szCs w:val="12"/>
                      </w:rPr>
                      <w:t>VE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D5DBFE" wp14:editId="798AD9FC">
              <wp:simplePos x="0" y="0"/>
              <wp:positionH relativeFrom="column">
                <wp:posOffset>-5547</wp:posOffset>
              </wp:positionH>
              <wp:positionV relativeFrom="paragraph">
                <wp:posOffset>186271</wp:posOffset>
              </wp:positionV>
              <wp:extent cx="6480175" cy="282167"/>
              <wp:effectExtent l="0" t="0" r="0" b="381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282167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E8B5EA" w14:textId="5966690F" w:rsidR="00A81881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MOVES III – 2025: ADQUISICIÓN DE VEHÍCULOS ELÉCTRICOS</w:t>
                          </w:r>
                        </w:p>
                        <w:p w14:paraId="5197ABC5" w14:textId="5BC1845D" w:rsidR="00A81881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DECLARACIÓN RESPONSABLE – TAMAÑO EMPRESA – EFECTO INCENTIVADOR </w:t>
                          </w:r>
                          <w:r w:rsidR="0071323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(S03-MV3.25-VE)</w:t>
                          </w:r>
                        </w:p>
                        <w:p w14:paraId="03F7A4B6" w14:textId="42A595A2" w:rsidR="00AC338F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 w:rsidR="00AC338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(</w:t>
                          </w:r>
                          <w:r w:rsid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S0</w:t>
                          </w:r>
                          <w:r w:rsidR="00684247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3</w:t>
                          </w:r>
                          <w:r w:rsidR="00665C5A" w:rsidRP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-MV3.25-VE</w:t>
                          </w:r>
                          <w:r w:rsidR="00AC338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)</w:t>
                          </w:r>
                        </w:p>
                        <w:p w14:paraId="4E767E75" w14:textId="77777777" w:rsidR="00AC338F" w:rsidRDefault="00AC338F" w:rsidP="00C94B06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D5DBFE" id="Text Box 45" o:spid="_x0000_s1027" type="#_x0000_t202" style="position:absolute;margin-left:-.45pt;margin-top:14.65pt;width:510.25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" fillcolor="#747474" stroked="f">
              <v:textbox inset="1mm,.2mm,1mm,0">
                <w:txbxContent>
                  <w:p w14:paraId="43E8B5EA" w14:textId="5966690F" w:rsidR="00A81881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MOVES III – 2025: 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ADQUISICIÓN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DE VEHÍCULOS ELÉCTRICOS</w:t>
                    </w:r>
                  </w:p>
                  <w:p w14:paraId="5197ABC5" w14:textId="5BC1845D" w:rsidR="00A81881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RESPONSABLE – TAMAÑO EMPRESA – EFECTO INCENTIVADOR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71323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(S03-MV3.25-VE)</w:t>
                    </w:r>
                  </w:p>
                  <w:p w14:paraId="03F7A4B6" w14:textId="42A595A2" w:rsidR="00AC338F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AC338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(</w:t>
                    </w:r>
                    <w:r w:rsid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S0</w:t>
                    </w:r>
                    <w:r w:rsidR="00684247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3</w:t>
                    </w:r>
                    <w:r w:rsidR="00665C5A" w:rsidRP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-MV3.25-VE</w:t>
                    </w:r>
                    <w:r w:rsidR="00AC338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)</w:t>
                    </w:r>
                  </w:p>
                  <w:p w14:paraId="4E767E75" w14:textId="77777777" w:rsidR="00AC338F" w:rsidRDefault="00AC338F" w:rsidP="00C94B06">
                    <w:pPr>
                      <w:shd w:val="clear" w:color="auto" w:fill="747474"/>
                    </w:pPr>
                  </w:p>
                </w:txbxContent>
              </v:textbox>
            </v:shape>
          </w:pict>
        </mc:Fallback>
      </mc:AlternateContent>
    </w:r>
  </w:p>
  <w:p w14:paraId="48FD4068" w14:textId="5464ACC4" w:rsidR="00AC338F" w:rsidRDefault="00AC338F" w:rsidP="00C94B06">
    <w:pPr>
      <w:pStyle w:val="Encabezado"/>
      <w:tabs>
        <w:tab w:val="clear" w:pos="4252"/>
        <w:tab w:val="clear" w:pos="8504"/>
        <w:tab w:val="center" w:pos="5102"/>
      </w:tabs>
    </w:pPr>
  </w:p>
  <w:p w14:paraId="369CBDDC" w14:textId="77777777" w:rsidR="00AC338F" w:rsidRDefault="00AC338F" w:rsidP="00C94B06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</w:rPr>
    </w:pPr>
  </w:p>
  <w:p w14:paraId="362C5FDD" w14:textId="39C763D3" w:rsidR="00AC338F" w:rsidRPr="00CC10CB" w:rsidRDefault="00AC338F" w:rsidP="00C94B06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5D5A6D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5D5A6D"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1B5FC3"/>
    <w:multiLevelType w:val="hybridMultilevel"/>
    <w:tmpl w:val="A6B8535A"/>
    <w:lvl w:ilvl="0" w:tplc="E3FA9C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s-ES" w:vendorID="64" w:dllVersion="131078" w:nlCheck="1" w:checkStyle="0"/>
  <w:attachedTemplate r:id="rId1"/>
  <w:documentProtection w:edit="forms" w:formatting="1" w:enforcement="1" w:cryptProviderType="rsaAES" w:cryptAlgorithmClass="hash" w:cryptAlgorithmType="typeAny" w:cryptAlgorithmSid="14" w:cryptSpinCount="100000" w:hash="TPXuD1kMxQ0FSNGXHggcfkuWWH7ozjtbW1P+O39X35h/8id6h5d3BWpdHM1ZqCTysyRBKIIkuljyqhuRJpRBbw==" w:salt="hG7smq6vf4QWa5i2WgQ8MQ=="/>
  <w:defaultTabStop w:val="708"/>
  <w:hyphenationZone w:val="425"/>
  <w:evenAndOddHeaders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2B5B"/>
    <w:rsid w:val="00034DD7"/>
    <w:rsid w:val="00050801"/>
    <w:rsid w:val="0005452D"/>
    <w:rsid w:val="000553B6"/>
    <w:rsid w:val="00072FC6"/>
    <w:rsid w:val="000A3F24"/>
    <w:rsid w:val="000A5EBB"/>
    <w:rsid w:val="00115BED"/>
    <w:rsid w:val="00131D38"/>
    <w:rsid w:val="00156C3D"/>
    <w:rsid w:val="00170EA8"/>
    <w:rsid w:val="001A0A9C"/>
    <w:rsid w:val="001B6B06"/>
    <w:rsid w:val="00210F88"/>
    <w:rsid w:val="00257432"/>
    <w:rsid w:val="00261703"/>
    <w:rsid w:val="00296120"/>
    <w:rsid w:val="002A3E21"/>
    <w:rsid w:val="002C19DF"/>
    <w:rsid w:val="00390325"/>
    <w:rsid w:val="003C10B9"/>
    <w:rsid w:val="003D61A9"/>
    <w:rsid w:val="003D72FC"/>
    <w:rsid w:val="004447D6"/>
    <w:rsid w:val="00464DD1"/>
    <w:rsid w:val="00481897"/>
    <w:rsid w:val="005010B7"/>
    <w:rsid w:val="00566533"/>
    <w:rsid w:val="00567429"/>
    <w:rsid w:val="005813FC"/>
    <w:rsid w:val="00595598"/>
    <w:rsid w:val="005B3284"/>
    <w:rsid w:val="005D5A6D"/>
    <w:rsid w:val="00650809"/>
    <w:rsid w:val="00665C5A"/>
    <w:rsid w:val="00684247"/>
    <w:rsid w:val="006D2C78"/>
    <w:rsid w:val="006E5F2D"/>
    <w:rsid w:val="0071323A"/>
    <w:rsid w:val="007506C1"/>
    <w:rsid w:val="00764886"/>
    <w:rsid w:val="0078207E"/>
    <w:rsid w:val="007875F3"/>
    <w:rsid w:val="007B635B"/>
    <w:rsid w:val="007D5BFB"/>
    <w:rsid w:val="007D63F4"/>
    <w:rsid w:val="00832634"/>
    <w:rsid w:val="00835EF3"/>
    <w:rsid w:val="008F7A07"/>
    <w:rsid w:val="00906062"/>
    <w:rsid w:val="00936625"/>
    <w:rsid w:val="00957B8F"/>
    <w:rsid w:val="00963B51"/>
    <w:rsid w:val="009722AA"/>
    <w:rsid w:val="00980032"/>
    <w:rsid w:val="00980851"/>
    <w:rsid w:val="009851B1"/>
    <w:rsid w:val="009C6A40"/>
    <w:rsid w:val="00A24583"/>
    <w:rsid w:val="00A265B7"/>
    <w:rsid w:val="00A27752"/>
    <w:rsid w:val="00A81881"/>
    <w:rsid w:val="00AB2A1E"/>
    <w:rsid w:val="00AC338F"/>
    <w:rsid w:val="00AD5111"/>
    <w:rsid w:val="00B065E4"/>
    <w:rsid w:val="00B2697F"/>
    <w:rsid w:val="00B83BBD"/>
    <w:rsid w:val="00BB303A"/>
    <w:rsid w:val="00C066BD"/>
    <w:rsid w:val="00C32479"/>
    <w:rsid w:val="00C94B06"/>
    <w:rsid w:val="00CD49D1"/>
    <w:rsid w:val="00CF0ED7"/>
    <w:rsid w:val="00CF58BB"/>
    <w:rsid w:val="00D0124C"/>
    <w:rsid w:val="00D05A13"/>
    <w:rsid w:val="00D217C5"/>
    <w:rsid w:val="00D31F20"/>
    <w:rsid w:val="00D359BD"/>
    <w:rsid w:val="00D66C84"/>
    <w:rsid w:val="00D67B54"/>
    <w:rsid w:val="00D71382"/>
    <w:rsid w:val="00D81046"/>
    <w:rsid w:val="00D86F7E"/>
    <w:rsid w:val="00D92293"/>
    <w:rsid w:val="00DB01D8"/>
    <w:rsid w:val="00DC5BFA"/>
    <w:rsid w:val="00DD057E"/>
    <w:rsid w:val="00DD0F5F"/>
    <w:rsid w:val="00E022C8"/>
    <w:rsid w:val="00E5786A"/>
    <w:rsid w:val="00E639D7"/>
    <w:rsid w:val="00E65CC5"/>
    <w:rsid w:val="00EA235A"/>
    <w:rsid w:val="00EA3B87"/>
    <w:rsid w:val="00EB6FCF"/>
    <w:rsid w:val="00EF2325"/>
    <w:rsid w:val="00F06887"/>
    <w:rsid w:val="00F44A05"/>
    <w:rsid w:val="00FA3B32"/>
    <w:rsid w:val="00FC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table" w:styleId="Tablaconcuadrcula">
    <w:name w:val="Table Grid"/>
    <w:basedOn w:val="Tablanormal"/>
    <w:uiPriority w:val="39"/>
    <w:rsid w:val="002C1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3" Type="http://schemas.openxmlformats.org/officeDocument/2006/relationships/image" Target="media/image3.png"/><Relationship Id="rId7" Type="http://schemas.openxmlformats.org/officeDocument/2006/relationships/image" Target="media/image1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2.jpeg"/><Relationship Id="rId5" Type="http://schemas.openxmlformats.org/officeDocument/2006/relationships/image" Target="media/image1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3" Type="http://schemas.openxmlformats.org/officeDocument/2006/relationships/image" Target="media/image3.png"/><Relationship Id="rId7" Type="http://schemas.openxmlformats.org/officeDocument/2006/relationships/image" Target="media/image1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2.jpeg"/><Relationship Id="rId5" Type="http://schemas.openxmlformats.org/officeDocument/2006/relationships/image" Target="media/image11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</Template>
  <TotalTime>60</TotalTime>
  <Pages>3</Pages>
  <Words>1590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10319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Álvarez Faro Miguel Ángel</dc:creator>
  <cp:keywords/>
  <dc:description/>
  <cp:lastModifiedBy>Hierro Zorrilla María</cp:lastModifiedBy>
  <cp:revision>28</cp:revision>
  <dcterms:created xsi:type="dcterms:W3CDTF">2021-06-25T07:57:00Z</dcterms:created>
  <dcterms:modified xsi:type="dcterms:W3CDTF">2025-07-18T06:47:00Z</dcterms:modified>
</cp:coreProperties>
</file>